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DEF" w:rsidRPr="002423D6" w:rsidRDefault="00654FFB" w:rsidP="00360EAD">
      <w:pPr>
        <w:rPr>
          <w:rFonts w:ascii="Garamond" w:hAnsi="Garamond"/>
          <w:b/>
        </w:rPr>
      </w:pPr>
      <w:r w:rsidRPr="002423D6">
        <w:rPr>
          <w:rFonts w:ascii="Garamond" w:hAnsi="Garamond"/>
          <w:b/>
          <w:noProof/>
          <w:lang w:eastAsia="es-ES_trad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-20320</wp:posOffset>
            </wp:positionV>
            <wp:extent cx="2009775" cy="781050"/>
            <wp:effectExtent l="19050" t="0" r="9525" b="0"/>
            <wp:wrapNone/>
            <wp:docPr id="6" name="Imagen 6" descr="logo text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texto 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23D6">
        <w:rPr>
          <w:rFonts w:ascii="Garamond" w:hAnsi="Garamond"/>
          <w:b/>
          <w:noProof/>
          <w:lang w:eastAsia="es-ES_tradn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-77470</wp:posOffset>
            </wp:positionV>
            <wp:extent cx="2312670" cy="838200"/>
            <wp:effectExtent l="19050" t="0" r="0" b="0"/>
            <wp:wrapNone/>
            <wp:docPr id="5" name="Imagen 5" descr="fam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m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</w:p>
    <w:p w:rsidR="005D0DEF" w:rsidRPr="002423D6" w:rsidRDefault="005D0DEF" w:rsidP="00360EAD">
      <w:pPr>
        <w:rPr>
          <w:rFonts w:ascii="Garamond" w:hAnsi="Garamond"/>
          <w:b/>
        </w:rPr>
      </w:pPr>
    </w:p>
    <w:p w:rsidR="005D0DEF" w:rsidRPr="002423D6" w:rsidRDefault="005D0DEF" w:rsidP="00360EAD">
      <w:pPr>
        <w:rPr>
          <w:rFonts w:ascii="Garamond" w:hAnsi="Garamond"/>
          <w:b/>
        </w:rPr>
      </w:pPr>
    </w:p>
    <w:p w:rsidR="000D0B46" w:rsidRDefault="000D0B46" w:rsidP="000D0B46">
      <w:pPr>
        <w:spacing w:after="0" w:line="300" w:lineRule="exact"/>
        <w:jc w:val="center"/>
        <w:rPr>
          <w:rFonts w:ascii="Garamond" w:hAnsi="Garamond"/>
          <w:b/>
        </w:rPr>
      </w:pPr>
    </w:p>
    <w:p w:rsidR="000D0B46" w:rsidRDefault="000D0B46" w:rsidP="000D0B46">
      <w:pPr>
        <w:spacing w:after="0" w:line="300" w:lineRule="exact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MODELO </w:t>
      </w:r>
      <w:r>
        <w:rPr>
          <w:rFonts w:ascii="Garamond" w:hAnsi="Garamond"/>
          <w:b/>
        </w:rPr>
        <w:t xml:space="preserve">DE CERTIFICADO DE LAS ACTIVIDADES DE VOLUNTARIADO DEPORTIVO REALIZADAS EN UN CLUB DE LA FAM </w:t>
      </w:r>
      <w:r>
        <w:rPr>
          <w:rFonts w:ascii="Garamond" w:hAnsi="Garamond"/>
          <w:b/>
        </w:rPr>
        <w:t>PARA SOLICITAR LA ACTUALIZACION DE LA ACREDITACION COMO TECNICO EAM A LOS TITULOS DEL NUEVO REGLAMENTO EAM (aprobado el 14 febrero 2018)</w:t>
      </w:r>
    </w:p>
    <w:p w:rsidR="00244424" w:rsidRPr="002423D6" w:rsidRDefault="00244424" w:rsidP="00360EAD">
      <w:pPr>
        <w:rPr>
          <w:rFonts w:ascii="Garamond" w:hAnsi="Garamond"/>
          <w:b/>
        </w:rPr>
      </w:pPr>
    </w:p>
    <w:p w:rsidR="00E95CCF" w:rsidRPr="0056180B" w:rsidRDefault="00D56F04" w:rsidP="00FD5F45">
      <w:pPr>
        <w:spacing w:after="0" w:line="300" w:lineRule="exact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b/>
          <w:szCs w:val="24"/>
        </w:rPr>
        <w:t>D</w:t>
      </w:r>
      <w:r w:rsidR="00EC5904" w:rsidRPr="0056180B">
        <w:rPr>
          <w:rFonts w:ascii="Garamond" w:hAnsi="Garamond"/>
          <w:b/>
          <w:szCs w:val="24"/>
        </w:rPr>
        <w:t xml:space="preserve">/Dña. </w:t>
      </w:r>
      <w:r w:rsidR="00EC5904" w:rsidRPr="0056180B">
        <w:rPr>
          <w:rFonts w:ascii="Garamond" w:hAnsi="Garamond"/>
          <w:b/>
          <w:color w:val="FF0000"/>
          <w:szCs w:val="24"/>
        </w:rPr>
        <w:t>XXX XXX XXX</w:t>
      </w:r>
      <w:r w:rsidR="000D0B46">
        <w:rPr>
          <w:rFonts w:ascii="Garamond" w:hAnsi="Garamond"/>
          <w:szCs w:val="24"/>
          <w:lang w:val="es-ES"/>
        </w:rPr>
        <w:t>, con DNI</w:t>
      </w:r>
      <w:r w:rsidRPr="0056180B">
        <w:rPr>
          <w:rFonts w:ascii="Garamond" w:hAnsi="Garamond"/>
          <w:szCs w:val="24"/>
          <w:lang w:val="es-ES"/>
        </w:rPr>
        <w:t xml:space="preserve"> </w:t>
      </w:r>
      <w:r w:rsidR="00EC5904" w:rsidRPr="0056180B">
        <w:rPr>
          <w:rFonts w:ascii="Garamond" w:hAnsi="Garamond"/>
          <w:color w:val="FF0000"/>
          <w:szCs w:val="24"/>
          <w:lang w:val="es-ES"/>
        </w:rPr>
        <w:t>X</w:t>
      </w:r>
      <w:r w:rsidR="000D0B46">
        <w:rPr>
          <w:rFonts w:ascii="Garamond" w:hAnsi="Garamond"/>
          <w:color w:val="FF0000"/>
          <w:szCs w:val="24"/>
          <w:lang w:val="es-ES"/>
        </w:rPr>
        <w:t xml:space="preserve">X </w:t>
      </w:r>
      <w:r w:rsidR="00EC5904" w:rsidRPr="0056180B">
        <w:rPr>
          <w:rFonts w:ascii="Garamond" w:hAnsi="Garamond"/>
          <w:color w:val="FF0000"/>
          <w:szCs w:val="24"/>
          <w:lang w:val="es-ES"/>
        </w:rPr>
        <w:t>XXX</w:t>
      </w:r>
      <w:r w:rsidR="000D0B46">
        <w:rPr>
          <w:rFonts w:ascii="Garamond" w:hAnsi="Garamond"/>
          <w:color w:val="FF0000"/>
          <w:szCs w:val="24"/>
          <w:lang w:val="es-ES"/>
        </w:rPr>
        <w:t xml:space="preserve"> X</w:t>
      </w:r>
      <w:r w:rsidR="00EC5904" w:rsidRPr="0056180B">
        <w:rPr>
          <w:rFonts w:ascii="Garamond" w:hAnsi="Garamond"/>
          <w:color w:val="FF0000"/>
          <w:szCs w:val="24"/>
          <w:lang w:val="es-ES"/>
        </w:rPr>
        <w:t>XX</w:t>
      </w:r>
      <w:r w:rsidRPr="0056180B">
        <w:rPr>
          <w:rFonts w:ascii="Garamond" w:hAnsi="Garamond"/>
          <w:szCs w:val="24"/>
          <w:lang w:val="es-ES"/>
        </w:rPr>
        <w:t xml:space="preserve">, como </w:t>
      </w:r>
      <w:r w:rsidRPr="0056180B">
        <w:rPr>
          <w:rFonts w:ascii="Garamond" w:hAnsi="Garamond"/>
          <w:b/>
          <w:szCs w:val="24"/>
          <w:lang w:val="es-ES"/>
        </w:rPr>
        <w:t>Secretario</w:t>
      </w:r>
      <w:r w:rsidR="00EC5904" w:rsidRPr="0056180B">
        <w:rPr>
          <w:rFonts w:ascii="Garamond" w:hAnsi="Garamond"/>
          <w:b/>
          <w:szCs w:val="24"/>
          <w:lang w:val="es-ES"/>
        </w:rPr>
        <w:t>/a</w:t>
      </w:r>
      <w:r w:rsidRPr="0056180B">
        <w:rPr>
          <w:rFonts w:ascii="Garamond" w:hAnsi="Garamond"/>
          <w:b/>
          <w:szCs w:val="24"/>
          <w:lang w:val="es-ES"/>
        </w:rPr>
        <w:t xml:space="preserve"> </w:t>
      </w:r>
      <w:r w:rsidR="00EC5904" w:rsidRPr="0056180B">
        <w:rPr>
          <w:rFonts w:ascii="Garamond" w:hAnsi="Garamond"/>
          <w:b/>
          <w:szCs w:val="24"/>
          <w:lang w:val="es-ES"/>
        </w:rPr>
        <w:t xml:space="preserve">del Club </w:t>
      </w:r>
      <w:r w:rsidR="00EC5904" w:rsidRPr="0056180B">
        <w:rPr>
          <w:rFonts w:ascii="Garamond" w:hAnsi="Garamond"/>
          <w:b/>
          <w:color w:val="FF0000"/>
          <w:szCs w:val="24"/>
          <w:lang w:val="es-ES"/>
        </w:rPr>
        <w:t>XXX XXX XXX</w:t>
      </w:r>
      <w:r w:rsidR="00EC5904" w:rsidRPr="0056180B">
        <w:rPr>
          <w:rFonts w:ascii="Garamond" w:hAnsi="Garamond"/>
          <w:szCs w:val="24"/>
          <w:lang w:val="es-ES"/>
        </w:rPr>
        <w:t xml:space="preserve"> </w:t>
      </w:r>
      <w:r w:rsidR="00EC5904" w:rsidRPr="0056180B">
        <w:rPr>
          <w:rFonts w:ascii="Garamond" w:hAnsi="Garamond"/>
          <w:sz w:val="20"/>
          <w:lang w:val="es-ES"/>
        </w:rPr>
        <w:t>(nombre del club)</w:t>
      </w:r>
      <w:r w:rsidR="00EC5904" w:rsidRPr="0056180B">
        <w:rPr>
          <w:rFonts w:ascii="Garamond" w:hAnsi="Garamond"/>
          <w:szCs w:val="24"/>
          <w:lang w:val="es-ES"/>
        </w:rPr>
        <w:t xml:space="preserve">, adscrito a la Federación Aragonesa de Montañismo, con domicilio en </w:t>
      </w:r>
      <w:r w:rsidR="00EC5904" w:rsidRPr="0056180B">
        <w:rPr>
          <w:rFonts w:ascii="Garamond" w:hAnsi="Garamond"/>
          <w:color w:val="FF0000"/>
          <w:szCs w:val="24"/>
          <w:lang w:val="es-ES"/>
        </w:rPr>
        <w:t xml:space="preserve">XXX XXX XXX </w:t>
      </w:r>
      <w:r w:rsidR="00EC5904" w:rsidRPr="00244424">
        <w:rPr>
          <w:rFonts w:ascii="Garamond" w:hAnsi="Garamond"/>
          <w:sz w:val="20"/>
          <w:lang w:val="es-ES"/>
        </w:rPr>
        <w:t>(dirección completa)</w:t>
      </w:r>
      <w:r w:rsidR="00EC5904" w:rsidRPr="0056180B">
        <w:rPr>
          <w:rFonts w:ascii="Garamond" w:hAnsi="Garamond"/>
          <w:szCs w:val="24"/>
          <w:lang w:val="es-ES"/>
        </w:rPr>
        <w:t xml:space="preserve">, conocida la solicitud de </w:t>
      </w:r>
      <w:r w:rsidR="00EC5904" w:rsidRPr="0056180B">
        <w:rPr>
          <w:rFonts w:ascii="Garamond" w:hAnsi="Garamond"/>
          <w:b/>
          <w:szCs w:val="24"/>
          <w:lang w:val="es-ES"/>
        </w:rPr>
        <w:t xml:space="preserve">D./Dña. </w:t>
      </w:r>
      <w:r w:rsidR="00EC5904" w:rsidRPr="0056180B">
        <w:rPr>
          <w:rFonts w:ascii="Garamond" w:hAnsi="Garamond"/>
          <w:b/>
          <w:color w:val="FF0000"/>
          <w:szCs w:val="24"/>
          <w:lang w:val="es-ES"/>
        </w:rPr>
        <w:t>XXX XXX XXX</w:t>
      </w:r>
      <w:r w:rsidR="00EC5904" w:rsidRPr="0056180B">
        <w:rPr>
          <w:rFonts w:ascii="Garamond" w:hAnsi="Garamond"/>
          <w:szCs w:val="24"/>
          <w:lang w:val="es-ES"/>
        </w:rPr>
        <w:t xml:space="preserve">, con DNI </w:t>
      </w:r>
      <w:r w:rsidR="00EC5904" w:rsidRPr="00244424">
        <w:rPr>
          <w:rFonts w:ascii="Garamond" w:hAnsi="Garamond"/>
          <w:color w:val="FF0000"/>
          <w:szCs w:val="24"/>
          <w:lang w:val="es-ES"/>
        </w:rPr>
        <w:t xml:space="preserve">XXX XXX, </w:t>
      </w:r>
      <w:r w:rsidR="00EC5904" w:rsidRPr="0056180B">
        <w:rPr>
          <w:rFonts w:ascii="Garamond" w:hAnsi="Garamond"/>
          <w:szCs w:val="24"/>
          <w:lang w:val="es-ES"/>
        </w:rPr>
        <w:t xml:space="preserve">socio de nuestro club y técnico de la Escuela Aragonesa de Montañismo, para </w:t>
      </w:r>
      <w:r w:rsidR="00E95CCF" w:rsidRPr="0056180B">
        <w:rPr>
          <w:rFonts w:ascii="Garamond" w:hAnsi="Garamond"/>
          <w:szCs w:val="24"/>
          <w:lang w:val="es-ES"/>
        </w:rPr>
        <w:t>realizar la actualización</w:t>
      </w:r>
      <w:r w:rsidR="00FB301B">
        <w:rPr>
          <w:rFonts w:ascii="Garamond" w:hAnsi="Garamond"/>
          <w:szCs w:val="24"/>
          <w:lang w:val="es-ES"/>
        </w:rPr>
        <w:t xml:space="preserve"> </w:t>
      </w:r>
      <w:r w:rsidR="00FB301B" w:rsidRPr="0056180B">
        <w:rPr>
          <w:rFonts w:ascii="Garamond" w:hAnsi="Garamond"/>
          <w:szCs w:val="24"/>
          <w:lang w:val="es-ES"/>
        </w:rPr>
        <w:t>al Reglamento EAM de 2018</w:t>
      </w:r>
      <w:r w:rsidR="00E95CCF" w:rsidRPr="0056180B">
        <w:rPr>
          <w:rFonts w:ascii="Garamond" w:hAnsi="Garamond"/>
          <w:szCs w:val="24"/>
          <w:lang w:val="es-ES"/>
        </w:rPr>
        <w:t xml:space="preserve"> de su titulación</w:t>
      </w:r>
      <w:r w:rsidR="00244424">
        <w:rPr>
          <w:rFonts w:ascii="Garamond" w:hAnsi="Garamond"/>
          <w:szCs w:val="24"/>
          <w:lang w:val="es-ES"/>
        </w:rPr>
        <w:t xml:space="preserve"> como técnico EAM</w:t>
      </w:r>
      <w:r w:rsidR="00E95CCF" w:rsidRPr="0056180B">
        <w:rPr>
          <w:rFonts w:ascii="Garamond" w:hAnsi="Garamond"/>
          <w:szCs w:val="24"/>
          <w:lang w:val="es-ES"/>
        </w:rPr>
        <w:t>,</w:t>
      </w:r>
      <w:r w:rsidR="003C601E" w:rsidRPr="0056180B">
        <w:rPr>
          <w:rFonts w:ascii="Garamond" w:hAnsi="Garamond"/>
          <w:szCs w:val="24"/>
          <w:lang w:val="es-ES"/>
        </w:rPr>
        <w:t xml:space="preserve"> por reconocimiento de su experiencia como titulado </w:t>
      </w:r>
      <w:r w:rsidR="00244424">
        <w:rPr>
          <w:rFonts w:ascii="Garamond" w:hAnsi="Garamond"/>
          <w:szCs w:val="24"/>
          <w:lang w:val="es-ES"/>
        </w:rPr>
        <w:t xml:space="preserve">técnico </w:t>
      </w:r>
      <w:r w:rsidR="00FB301B">
        <w:rPr>
          <w:rFonts w:ascii="Garamond" w:hAnsi="Garamond"/>
          <w:szCs w:val="24"/>
          <w:lang w:val="es-ES"/>
        </w:rPr>
        <w:t>en actividades de formación y promoción deportiva de nuestro club</w:t>
      </w:r>
      <w:r w:rsidR="003C601E" w:rsidRPr="0056180B">
        <w:rPr>
          <w:rFonts w:ascii="Garamond" w:hAnsi="Garamond"/>
          <w:szCs w:val="24"/>
          <w:lang w:val="es-ES"/>
        </w:rPr>
        <w:t>,</w:t>
      </w:r>
      <w:r w:rsidR="00E95CCF" w:rsidRPr="0056180B">
        <w:rPr>
          <w:rFonts w:ascii="Garamond" w:hAnsi="Garamond"/>
          <w:szCs w:val="24"/>
          <w:lang w:val="es-ES"/>
        </w:rPr>
        <w:t xml:space="preserve"> de acuerdo </w:t>
      </w:r>
      <w:r w:rsidR="00FB301B">
        <w:rPr>
          <w:rFonts w:ascii="Garamond" w:hAnsi="Garamond"/>
          <w:szCs w:val="24"/>
          <w:lang w:val="es-ES"/>
        </w:rPr>
        <w:t>a la norm</w:t>
      </w:r>
      <w:r w:rsidR="000D0B46">
        <w:rPr>
          <w:rFonts w:ascii="Garamond" w:hAnsi="Garamond"/>
          <w:szCs w:val="24"/>
          <w:lang w:val="es-ES"/>
        </w:rPr>
        <w:t>a</w:t>
      </w:r>
      <w:r w:rsidR="00FB301B">
        <w:rPr>
          <w:rFonts w:ascii="Garamond" w:hAnsi="Garamond"/>
          <w:szCs w:val="24"/>
          <w:lang w:val="es-ES"/>
        </w:rPr>
        <w:t>tiva recogida en</w:t>
      </w:r>
      <w:r w:rsidR="00E95CCF" w:rsidRPr="0056180B">
        <w:rPr>
          <w:rFonts w:ascii="Garamond" w:hAnsi="Garamond"/>
          <w:szCs w:val="24"/>
          <w:lang w:val="es-ES"/>
        </w:rPr>
        <w:t xml:space="preserve"> la Re</w:t>
      </w:r>
      <w:r w:rsidR="003C601E" w:rsidRPr="0056180B">
        <w:rPr>
          <w:rFonts w:ascii="Garamond" w:hAnsi="Garamond"/>
          <w:szCs w:val="24"/>
          <w:lang w:val="es-ES"/>
        </w:rPr>
        <w:t>solución del Presidente de la F</w:t>
      </w:r>
      <w:r w:rsidR="00E95CCF" w:rsidRPr="0056180B">
        <w:rPr>
          <w:rFonts w:ascii="Garamond" w:hAnsi="Garamond"/>
          <w:szCs w:val="24"/>
          <w:lang w:val="es-ES"/>
        </w:rPr>
        <w:t>AM de fecha 17 de feb</w:t>
      </w:r>
      <w:r w:rsidR="003C601E" w:rsidRPr="0056180B">
        <w:rPr>
          <w:rFonts w:ascii="Garamond" w:hAnsi="Garamond"/>
          <w:szCs w:val="24"/>
          <w:lang w:val="es-ES"/>
        </w:rPr>
        <w:t>re</w:t>
      </w:r>
      <w:r w:rsidR="00E95CCF" w:rsidRPr="0056180B">
        <w:rPr>
          <w:rFonts w:ascii="Garamond" w:hAnsi="Garamond"/>
          <w:szCs w:val="24"/>
          <w:lang w:val="es-ES"/>
        </w:rPr>
        <w:t>ro de 2021,</w:t>
      </w:r>
    </w:p>
    <w:p w:rsidR="00244424" w:rsidRPr="0056180B" w:rsidRDefault="00244424" w:rsidP="004A01B7">
      <w:pPr>
        <w:spacing w:after="0"/>
        <w:rPr>
          <w:rFonts w:ascii="Garamond" w:hAnsi="Garamond"/>
          <w:b/>
          <w:szCs w:val="24"/>
        </w:rPr>
      </w:pPr>
    </w:p>
    <w:p w:rsidR="004A01B7" w:rsidRPr="0056180B" w:rsidRDefault="004A01B7" w:rsidP="00E95CCF">
      <w:pPr>
        <w:spacing w:after="0"/>
        <w:rPr>
          <w:rFonts w:ascii="Garamond" w:hAnsi="Garamond"/>
          <w:b/>
          <w:szCs w:val="24"/>
        </w:rPr>
      </w:pPr>
      <w:r w:rsidRPr="0056180B">
        <w:rPr>
          <w:rFonts w:ascii="Garamond" w:hAnsi="Garamond"/>
          <w:b/>
          <w:szCs w:val="24"/>
        </w:rPr>
        <w:t>CERTIFICA</w:t>
      </w:r>
      <w:r w:rsidR="00E95CCF" w:rsidRPr="0056180B">
        <w:rPr>
          <w:rFonts w:ascii="Garamond" w:hAnsi="Garamond"/>
          <w:b/>
          <w:szCs w:val="24"/>
        </w:rPr>
        <w:t>,</w:t>
      </w:r>
    </w:p>
    <w:p w:rsidR="00BC6AB3" w:rsidRPr="0056180B" w:rsidRDefault="00BC6AB3" w:rsidP="00CD7AA0">
      <w:pPr>
        <w:spacing w:after="0"/>
        <w:rPr>
          <w:rFonts w:ascii="Garamond" w:hAnsi="Garamond"/>
          <w:szCs w:val="24"/>
          <w:lang w:val="es-ES"/>
        </w:rPr>
      </w:pPr>
    </w:p>
    <w:p w:rsidR="00E95CCF" w:rsidRPr="0056180B" w:rsidRDefault="0062183E" w:rsidP="00FD5F45">
      <w:pPr>
        <w:spacing w:after="0" w:line="300" w:lineRule="exact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Que</w:t>
      </w:r>
      <w:r w:rsidR="00E95CCF" w:rsidRPr="0056180B">
        <w:rPr>
          <w:rFonts w:ascii="Garamond" w:hAnsi="Garamond"/>
          <w:szCs w:val="24"/>
          <w:lang w:val="es-ES"/>
        </w:rPr>
        <w:t xml:space="preserve">, de acuerdo a la información que obra en los archivos de nuestro club, </w:t>
      </w:r>
      <w:r w:rsidR="00E95CCF" w:rsidRPr="0056180B">
        <w:rPr>
          <w:rFonts w:ascii="Garamond" w:hAnsi="Garamond"/>
          <w:b/>
          <w:szCs w:val="24"/>
          <w:lang w:val="es-ES"/>
        </w:rPr>
        <w:t>D.</w:t>
      </w:r>
      <w:r w:rsidR="003C601E" w:rsidRPr="0056180B">
        <w:rPr>
          <w:rFonts w:ascii="Garamond" w:hAnsi="Garamond"/>
          <w:b/>
          <w:szCs w:val="24"/>
          <w:lang w:val="es-ES"/>
        </w:rPr>
        <w:t>/Dña.</w:t>
      </w:r>
      <w:r w:rsidR="00E95CCF" w:rsidRPr="0056180B">
        <w:rPr>
          <w:rFonts w:ascii="Garamond" w:hAnsi="Garamond"/>
          <w:b/>
          <w:szCs w:val="24"/>
          <w:lang w:val="es-ES"/>
        </w:rPr>
        <w:t xml:space="preserve"> </w:t>
      </w:r>
      <w:r w:rsidR="00E95CCF" w:rsidRPr="00244424">
        <w:rPr>
          <w:rFonts w:ascii="Garamond" w:hAnsi="Garamond"/>
          <w:b/>
          <w:color w:val="FF0000"/>
          <w:szCs w:val="24"/>
          <w:lang w:val="es-ES"/>
        </w:rPr>
        <w:t>XXX XXX XXX</w:t>
      </w:r>
      <w:r w:rsidR="00E95CCF" w:rsidRPr="0056180B">
        <w:rPr>
          <w:rFonts w:ascii="Garamond" w:hAnsi="Garamond"/>
          <w:szCs w:val="24"/>
          <w:lang w:val="es-ES"/>
        </w:rPr>
        <w:t xml:space="preserve"> </w:t>
      </w:r>
      <w:r w:rsidR="00E95CCF" w:rsidRPr="00244424">
        <w:rPr>
          <w:rFonts w:ascii="Garamond" w:hAnsi="Garamond"/>
          <w:sz w:val="20"/>
          <w:lang w:val="es-ES"/>
        </w:rPr>
        <w:t>(nombre completo del solicitante)</w:t>
      </w:r>
      <w:r w:rsidR="00E95CCF" w:rsidRPr="0056180B">
        <w:rPr>
          <w:rFonts w:ascii="Garamond" w:hAnsi="Garamond"/>
          <w:szCs w:val="24"/>
          <w:lang w:val="es-ES"/>
        </w:rPr>
        <w:t xml:space="preserve"> ha realizado las actividades</w:t>
      </w:r>
      <w:r w:rsidR="00E95CCF" w:rsidRPr="00244424">
        <w:rPr>
          <w:rFonts w:ascii="Garamond" w:hAnsi="Garamond"/>
          <w:b/>
          <w:szCs w:val="24"/>
          <w:vertAlign w:val="superscript"/>
          <w:lang w:val="es-ES"/>
        </w:rPr>
        <w:t>1</w:t>
      </w:r>
      <w:r w:rsidR="000D0B46">
        <w:rPr>
          <w:rFonts w:ascii="Garamond" w:hAnsi="Garamond"/>
          <w:szCs w:val="24"/>
          <w:lang w:val="es-ES"/>
        </w:rPr>
        <w:t xml:space="preserve"> de voluntariado deportivo (monitor benévolo) q</w:t>
      </w:r>
      <w:r w:rsidR="00E95CCF" w:rsidRPr="0056180B">
        <w:rPr>
          <w:rFonts w:ascii="Garamond" w:hAnsi="Garamond"/>
          <w:szCs w:val="24"/>
          <w:lang w:val="es-ES"/>
        </w:rPr>
        <w:t>ue se recogen a continuación, habiendo asumido las responsabilidades que se constatan en cada caso</w:t>
      </w:r>
      <w:r w:rsidR="00E95CCF" w:rsidRPr="00244424">
        <w:rPr>
          <w:rFonts w:ascii="Garamond" w:hAnsi="Garamond"/>
          <w:b/>
          <w:szCs w:val="24"/>
          <w:vertAlign w:val="superscript"/>
          <w:lang w:val="es-ES"/>
        </w:rPr>
        <w:t>2</w:t>
      </w:r>
      <w:r w:rsidR="00E95CCF" w:rsidRPr="0056180B">
        <w:rPr>
          <w:rFonts w:ascii="Garamond" w:hAnsi="Garamond"/>
          <w:szCs w:val="24"/>
          <w:lang w:val="es-ES"/>
        </w:rPr>
        <w:t>:</w:t>
      </w:r>
    </w:p>
    <w:p w:rsidR="00E95CCF" w:rsidRPr="0056180B" w:rsidRDefault="00E95CCF" w:rsidP="0062183E">
      <w:pPr>
        <w:spacing w:after="0"/>
        <w:rPr>
          <w:rFonts w:ascii="Garamond" w:hAnsi="Garamond"/>
          <w:szCs w:val="24"/>
          <w:lang w:val="es-ES"/>
        </w:rPr>
      </w:pPr>
    </w:p>
    <w:p w:rsidR="00E95CCF" w:rsidRPr="00244424" w:rsidRDefault="00244424" w:rsidP="0062183E">
      <w:pPr>
        <w:spacing w:after="0"/>
        <w:rPr>
          <w:rFonts w:ascii="Garamond" w:hAnsi="Garamond"/>
          <w:b/>
          <w:color w:val="FF0000"/>
          <w:szCs w:val="24"/>
          <w:lang w:val="es-ES"/>
        </w:rPr>
      </w:pPr>
      <w:r w:rsidRPr="00244424">
        <w:rPr>
          <w:rFonts w:ascii="Garamond" w:hAnsi="Garamond"/>
          <w:b/>
          <w:color w:val="FF0000"/>
          <w:szCs w:val="24"/>
          <w:lang w:val="es-ES"/>
        </w:rPr>
        <w:t>1.</w:t>
      </w:r>
      <w:r w:rsidR="00E95CCF" w:rsidRPr="00244424">
        <w:rPr>
          <w:rFonts w:ascii="Garamond" w:hAnsi="Garamond"/>
          <w:b/>
          <w:color w:val="FF0000"/>
          <w:szCs w:val="24"/>
          <w:lang w:val="es-ES"/>
        </w:rPr>
        <w:t xml:space="preserve">- Salida </w:t>
      </w:r>
      <w:r w:rsidR="00FB301B">
        <w:rPr>
          <w:rFonts w:ascii="Garamond" w:hAnsi="Garamond"/>
          <w:b/>
          <w:color w:val="FF0000"/>
          <w:szCs w:val="24"/>
          <w:lang w:val="es-ES"/>
        </w:rPr>
        <w:t xml:space="preserve">de promoción </w:t>
      </w:r>
      <w:r w:rsidR="00E95CCF" w:rsidRPr="00244424">
        <w:rPr>
          <w:rFonts w:ascii="Garamond" w:hAnsi="Garamond"/>
          <w:b/>
          <w:color w:val="FF0000"/>
          <w:szCs w:val="24"/>
          <w:lang w:val="es-ES"/>
        </w:rPr>
        <w:t xml:space="preserve">de Esquí de montaña al Pico </w:t>
      </w:r>
      <w:r w:rsidR="00FB301B">
        <w:rPr>
          <w:rFonts w:ascii="Garamond" w:hAnsi="Garamond"/>
          <w:b/>
          <w:color w:val="FF0000"/>
          <w:szCs w:val="24"/>
          <w:lang w:val="es-ES"/>
        </w:rPr>
        <w:t>XXXXX</w:t>
      </w:r>
      <w:r w:rsidR="00FB301B" w:rsidRPr="00FB301B">
        <w:rPr>
          <w:rFonts w:ascii="Garamond" w:hAnsi="Garamond"/>
          <w:b/>
          <w:color w:val="FF0000"/>
          <w:szCs w:val="24"/>
          <w:vertAlign w:val="superscript"/>
          <w:lang w:val="es-ES"/>
        </w:rPr>
        <w:t>3</w:t>
      </w:r>
      <w:r w:rsidR="00E95CCF" w:rsidRPr="00244424">
        <w:rPr>
          <w:rFonts w:ascii="Garamond" w:hAnsi="Garamond"/>
          <w:b/>
          <w:color w:val="FF0000"/>
          <w:szCs w:val="24"/>
          <w:lang w:val="es-ES"/>
        </w:rPr>
        <w:t>.</w:t>
      </w:r>
    </w:p>
    <w:p w:rsidR="00E95CCF" w:rsidRPr="0056180B" w:rsidRDefault="00E95CCF" w:rsidP="00244424">
      <w:pPr>
        <w:tabs>
          <w:tab w:val="left" w:pos="284"/>
        </w:tabs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Fechas de la actividad:</w:t>
      </w:r>
    </w:p>
    <w:p w:rsidR="00E95CCF" w:rsidRPr="0056180B" w:rsidRDefault="00E95CCF" w:rsidP="00244424">
      <w:pPr>
        <w:tabs>
          <w:tab w:val="left" w:pos="284"/>
        </w:tabs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Duración de la actividad</w:t>
      </w:r>
      <w:r w:rsidR="00FB301B">
        <w:rPr>
          <w:rFonts w:ascii="Garamond" w:hAnsi="Garamond"/>
          <w:szCs w:val="24"/>
          <w:lang w:val="es-ES"/>
        </w:rPr>
        <w:t xml:space="preserve"> (h)</w:t>
      </w:r>
      <w:r w:rsidRPr="0056180B">
        <w:rPr>
          <w:rFonts w:ascii="Garamond" w:hAnsi="Garamond"/>
          <w:szCs w:val="24"/>
          <w:lang w:val="es-ES"/>
        </w:rPr>
        <w:t>:</w:t>
      </w:r>
    </w:p>
    <w:p w:rsidR="003C601E" w:rsidRPr="0056180B" w:rsidRDefault="003C601E" w:rsidP="00244424">
      <w:pPr>
        <w:tabs>
          <w:tab w:val="left" w:pos="284"/>
        </w:tabs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Número de participantes:</w:t>
      </w:r>
    </w:p>
    <w:p w:rsidR="00E95CCF" w:rsidRPr="0056180B" w:rsidRDefault="00E95CCF" w:rsidP="00244424">
      <w:pPr>
        <w:tabs>
          <w:tab w:val="left" w:pos="284"/>
        </w:tabs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Responsable de la actividad y equipo de monitores:</w:t>
      </w:r>
    </w:p>
    <w:p w:rsidR="00E95CCF" w:rsidRPr="0056180B" w:rsidRDefault="00E95CCF" w:rsidP="00244424">
      <w:pPr>
        <w:tabs>
          <w:tab w:val="left" w:pos="284"/>
        </w:tabs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Responsabilidades asu</w:t>
      </w:r>
      <w:r w:rsidR="003C601E" w:rsidRPr="0056180B">
        <w:rPr>
          <w:rFonts w:ascii="Garamond" w:hAnsi="Garamond"/>
          <w:szCs w:val="24"/>
          <w:lang w:val="es-ES"/>
        </w:rPr>
        <w:t>midas por el solicitante</w:t>
      </w:r>
      <w:r w:rsidR="003C601E" w:rsidRPr="0056180B">
        <w:rPr>
          <w:rFonts w:ascii="Garamond" w:hAnsi="Garamond"/>
          <w:szCs w:val="24"/>
          <w:vertAlign w:val="superscript"/>
          <w:lang w:val="es-ES"/>
        </w:rPr>
        <w:t>2</w:t>
      </w:r>
      <w:r w:rsidR="003C601E" w:rsidRPr="0056180B">
        <w:rPr>
          <w:rFonts w:ascii="Garamond" w:hAnsi="Garamond"/>
          <w:szCs w:val="24"/>
          <w:lang w:val="es-ES"/>
        </w:rPr>
        <w:t>:</w:t>
      </w:r>
    </w:p>
    <w:p w:rsidR="003C601E" w:rsidRPr="0056180B" w:rsidRDefault="003C601E" w:rsidP="0062183E">
      <w:pPr>
        <w:spacing w:after="0"/>
        <w:rPr>
          <w:rFonts w:ascii="Garamond" w:hAnsi="Garamond"/>
          <w:szCs w:val="24"/>
          <w:lang w:val="es-ES"/>
        </w:rPr>
      </w:pPr>
    </w:p>
    <w:p w:rsidR="003C601E" w:rsidRPr="00244424" w:rsidRDefault="003C601E" w:rsidP="0062183E">
      <w:pPr>
        <w:spacing w:after="0"/>
        <w:rPr>
          <w:rFonts w:ascii="Garamond" w:hAnsi="Garamond"/>
          <w:b/>
          <w:szCs w:val="24"/>
          <w:lang w:val="es-ES"/>
        </w:rPr>
      </w:pPr>
      <w:r w:rsidRPr="00244424">
        <w:rPr>
          <w:rFonts w:ascii="Garamond" w:hAnsi="Garamond"/>
          <w:b/>
          <w:szCs w:val="24"/>
          <w:lang w:val="es-ES"/>
        </w:rPr>
        <w:t xml:space="preserve">2.- Salida de </w:t>
      </w:r>
      <w:r w:rsidR="00FB301B">
        <w:rPr>
          <w:rFonts w:ascii="Garamond" w:hAnsi="Garamond"/>
          <w:b/>
          <w:szCs w:val="24"/>
          <w:lang w:val="es-ES"/>
        </w:rPr>
        <w:t xml:space="preserve">promoción </w:t>
      </w:r>
      <w:r w:rsidRPr="00244424">
        <w:rPr>
          <w:rFonts w:ascii="Garamond" w:hAnsi="Garamond"/>
          <w:b/>
          <w:color w:val="FF0000"/>
          <w:szCs w:val="24"/>
          <w:lang w:val="es-ES"/>
        </w:rPr>
        <w:t xml:space="preserve">XXX XXX  XXX </w:t>
      </w:r>
      <w:r w:rsidRPr="00244424">
        <w:rPr>
          <w:rFonts w:ascii="Garamond" w:hAnsi="Garamond"/>
          <w:b/>
          <w:szCs w:val="24"/>
          <w:lang w:val="es-ES"/>
        </w:rPr>
        <w:t xml:space="preserve">al </w:t>
      </w:r>
      <w:r w:rsidRPr="00244424">
        <w:rPr>
          <w:rFonts w:ascii="Garamond" w:hAnsi="Garamond"/>
          <w:b/>
          <w:color w:val="FF0000"/>
          <w:szCs w:val="24"/>
          <w:lang w:val="es-ES"/>
        </w:rPr>
        <w:t>barranco XXX</w:t>
      </w:r>
      <w:r w:rsidRPr="00244424">
        <w:rPr>
          <w:rFonts w:ascii="Garamond" w:hAnsi="Garamond"/>
          <w:b/>
          <w:szCs w:val="24"/>
          <w:lang w:val="es-ES"/>
        </w:rPr>
        <w:t>.</w:t>
      </w:r>
    </w:p>
    <w:p w:rsidR="003C601E" w:rsidRPr="0056180B" w:rsidRDefault="003C601E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Fechas de la Actividad</w:t>
      </w:r>
      <w:r w:rsidR="0056180B" w:rsidRPr="0056180B">
        <w:rPr>
          <w:rFonts w:ascii="Garamond" w:hAnsi="Garamond"/>
          <w:szCs w:val="24"/>
          <w:lang w:val="es-ES"/>
        </w:rPr>
        <w:t>:</w:t>
      </w:r>
    </w:p>
    <w:p w:rsidR="0056180B" w:rsidRPr="0056180B" w:rsidRDefault="0056180B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Duración de la actividad:</w:t>
      </w:r>
    </w:p>
    <w:p w:rsidR="0056180B" w:rsidRPr="0056180B" w:rsidRDefault="0056180B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Número de participantes:</w:t>
      </w:r>
    </w:p>
    <w:p w:rsidR="0056180B" w:rsidRPr="0056180B" w:rsidRDefault="0056180B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Responsable de la actividad y equipo de monitores:</w:t>
      </w:r>
    </w:p>
    <w:p w:rsidR="0056180B" w:rsidRDefault="0056180B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Responsabilidades asumidas por el solicitante</w:t>
      </w:r>
      <w:r w:rsidRPr="0056180B">
        <w:rPr>
          <w:rFonts w:ascii="Garamond" w:hAnsi="Garamond"/>
          <w:szCs w:val="24"/>
          <w:vertAlign w:val="superscript"/>
          <w:lang w:val="es-ES"/>
        </w:rPr>
        <w:t>2</w:t>
      </w:r>
      <w:r w:rsidRPr="0056180B">
        <w:rPr>
          <w:rFonts w:ascii="Garamond" w:hAnsi="Garamond"/>
          <w:szCs w:val="24"/>
          <w:lang w:val="es-ES"/>
        </w:rPr>
        <w:t>:</w:t>
      </w:r>
    </w:p>
    <w:p w:rsidR="00244424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</w:p>
    <w:p w:rsidR="00244424" w:rsidRPr="00244424" w:rsidRDefault="00244424" w:rsidP="00244424">
      <w:pPr>
        <w:spacing w:after="0"/>
        <w:rPr>
          <w:rFonts w:ascii="Garamond" w:hAnsi="Garamond"/>
          <w:b/>
          <w:szCs w:val="24"/>
          <w:lang w:val="es-ES"/>
        </w:rPr>
      </w:pPr>
      <w:r>
        <w:rPr>
          <w:rFonts w:ascii="Garamond" w:hAnsi="Garamond"/>
          <w:b/>
          <w:szCs w:val="24"/>
          <w:lang w:val="es-ES"/>
        </w:rPr>
        <w:t>3</w:t>
      </w:r>
      <w:r w:rsidR="00FD5F45">
        <w:rPr>
          <w:rFonts w:ascii="Garamond" w:hAnsi="Garamond"/>
          <w:b/>
          <w:szCs w:val="24"/>
          <w:lang w:val="es-ES"/>
        </w:rPr>
        <w:t xml:space="preserve">.- Curso </w:t>
      </w:r>
      <w:r w:rsidR="00FD5F45" w:rsidRPr="00FD5F45">
        <w:rPr>
          <w:rFonts w:ascii="Garamond" w:hAnsi="Garamond"/>
          <w:b/>
          <w:color w:val="FF0000"/>
          <w:szCs w:val="24"/>
          <w:lang w:val="es-ES"/>
        </w:rPr>
        <w:t>de Iniciación de</w:t>
      </w:r>
      <w:r w:rsidRPr="00FD5F45">
        <w:rPr>
          <w:rFonts w:ascii="Garamond" w:hAnsi="Garamond"/>
          <w:b/>
          <w:color w:val="FF0000"/>
          <w:szCs w:val="24"/>
          <w:lang w:val="es-ES"/>
        </w:rPr>
        <w:t xml:space="preserve"> </w:t>
      </w:r>
      <w:r w:rsidRPr="00244424">
        <w:rPr>
          <w:rFonts w:ascii="Garamond" w:hAnsi="Garamond"/>
          <w:b/>
          <w:color w:val="FF0000"/>
          <w:szCs w:val="24"/>
          <w:lang w:val="es-ES"/>
        </w:rPr>
        <w:t>XXX XXX  XXX</w:t>
      </w:r>
      <w:r w:rsidRPr="00FD5F45">
        <w:rPr>
          <w:rFonts w:ascii="Garamond" w:hAnsi="Garamond"/>
          <w:b/>
          <w:color w:val="FF0000"/>
          <w:szCs w:val="24"/>
          <w:lang w:val="es-ES"/>
        </w:rPr>
        <w:t xml:space="preserve"> </w:t>
      </w:r>
      <w:r w:rsidRPr="00244424">
        <w:rPr>
          <w:rFonts w:ascii="Garamond" w:hAnsi="Garamond"/>
          <w:b/>
          <w:color w:val="FF0000"/>
          <w:szCs w:val="24"/>
          <w:lang w:val="es-ES"/>
        </w:rPr>
        <w:t>XXX</w:t>
      </w:r>
      <w:r w:rsidRPr="00244424">
        <w:rPr>
          <w:rFonts w:ascii="Garamond" w:hAnsi="Garamond"/>
          <w:b/>
          <w:szCs w:val="24"/>
          <w:lang w:val="es-ES"/>
        </w:rPr>
        <w:t>.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Fechas de la Actividad: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Duración de la actividad: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Número de participantes: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Responsable de la actividad y equipo de monitores:</w:t>
      </w:r>
    </w:p>
    <w:p w:rsidR="00244424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Responsabilidades asumidas por el solicitante</w:t>
      </w:r>
      <w:r w:rsidRPr="0056180B">
        <w:rPr>
          <w:rFonts w:ascii="Garamond" w:hAnsi="Garamond"/>
          <w:szCs w:val="24"/>
          <w:vertAlign w:val="superscript"/>
          <w:lang w:val="es-ES"/>
        </w:rPr>
        <w:t>2</w:t>
      </w:r>
      <w:r w:rsidRPr="0056180B">
        <w:rPr>
          <w:rFonts w:ascii="Garamond" w:hAnsi="Garamond"/>
          <w:szCs w:val="24"/>
          <w:lang w:val="es-ES"/>
        </w:rPr>
        <w:t>:</w:t>
      </w:r>
    </w:p>
    <w:p w:rsidR="00244424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</w:p>
    <w:p w:rsidR="00244424" w:rsidRPr="00244424" w:rsidRDefault="00244424" w:rsidP="00244424">
      <w:pPr>
        <w:spacing w:after="0"/>
        <w:rPr>
          <w:rFonts w:ascii="Garamond" w:hAnsi="Garamond"/>
          <w:b/>
          <w:szCs w:val="24"/>
          <w:lang w:val="es-ES"/>
        </w:rPr>
      </w:pPr>
      <w:r>
        <w:rPr>
          <w:rFonts w:ascii="Garamond" w:hAnsi="Garamond"/>
          <w:b/>
          <w:szCs w:val="24"/>
          <w:lang w:val="es-ES"/>
        </w:rPr>
        <w:t>4</w:t>
      </w:r>
      <w:r w:rsidRPr="00244424">
        <w:rPr>
          <w:rFonts w:ascii="Garamond" w:hAnsi="Garamond"/>
          <w:b/>
          <w:szCs w:val="24"/>
          <w:lang w:val="es-ES"/>
        </w:rPr>
        <w:t xml:space="preserve">.- Salida de </w:t>
      </w:r>
      <w:r w:rsidRPr="00244424">
        <w:rPr>
          <w:rFonts w:ascii="Garamond" w:hAnsi="Garamond"/>
          <w:b/>
          <w:color w:val="FF0000"/>
          <w:szCs w:val="24"/>
          <w:lang w:val="es-ES"/>
        </w:rPr>
        <w:t xml:space="preserve">XXX XXX  XXX </w:t>
      </w:r>
      <w:r w:rsidRPr="00FD5F45">
        <w:rPr>
          <w:rFonts w:ascii="Garamond" w:hAnsi="Garamond"/>
          <w:b/>
          <w:color w:val="FF0000"/>
          <w:szCs w:val="24"/>
          <w:lang w:val="es-ES"/>
        </w:rPr>
        <w:t xml:space="preserve">al valle de </w:t>
      </w:r>
      <w:r w:rsidRPr="00244424">
        <w:rPr>
          <w:rFonts w:ascii="Garamond" w:hAnsi="Garamond"/>
          <w:b/>
          <w:color w:val="FF0000"/>
          <w:szCs w:val="24"/>
          <w:lang w:val="es-ES"/>
        </w:rPr>
        <w:t>XXX</w:t>
      </w:r>
      <w:r w:rsidRPr="00244424">
        <w:rPr>
          <w:rFonts w:ascii="Garamond" w:hAnsi="Garamond"/>
          <w:b/>
          <w:szCs w:val="24"/>
          <w:lang w:val="es-ES"/>
        </w:rPr>
        <w:t>.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Fechas de la Actividad: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lastRenderedPageBreak/>
        <w:t>Duración de la actividad: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Número de participantes: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Responsable de la actividad y equipo de monitores:</w:t>
      </w:r>
    </w:p>
    <w:p w:rsidR="00244424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Responsabilidades asumidas por el solicitante</w:t>
      </w:r>
      <w:r w:rsidRPr="0056180B">
        <w:rPr>
          <w:rFonts w:ascii="Garamond" w:hAnsi="Garamond"/>
          <w:szCs w:val="24"/>
          <w:vertAlign w:val="superscript"/>
          <w:lang w:val="es-ES"/>
        </w:rPr>
        <w:t>2</w:t>
      </w:r>
      <w:r w:rsidRPr="0056180B">
        <w:rPr>
          <w:rFonts w:ascii="Garamond" w:hAnsi="Garamond"/>
          <w:szCs w:val="24"/>
          <w:lang w:val="es-ES"/>
        </w:rPr>
        <w:t>:</w:t>
      </w:r>
    </w:p>
    <w:p w:rsidR="00244424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</w:p>
    <w:p w:rsidR="00244424" w:rsidRPr="00244424" w:rsidRDefault="00244424" w:rsidP="00244424">
      <w:pPr>
        <w:spacing w:after="0"/>
        <w:rPr>
          <w:rFonts w:ascii="Garamond" w:hAnsi="Garamond"/>
          <w:b/>
          <w:szCs w:val="24"/>
          <w:lang w:val="es-ES"/>
        </w:rPr>
      </w:pPr>
      <w:r>
        <w:rPr>
          <w:rFonts w:ascii="Garamond" w:hAnsi="Garamond"/>
          <w:szCs w:val="24"/>
          <w:lang w:val="es-ES"/>
        </w:rPr>
        <w:t xml:space="preserve">  </w:t>
      </w:r>
      <w:r>
        <w:rPr>
          <w:rFonts w:ascii="Garamond" w:hAnsi="Garamond"/>
          <w:b/>
          <w:szCs w:val="24"/>
          <w:lang w:val="es-ES"/>
        </w:rPr>
        <w:t>5</w:t>
      </w:r>
      <w:r w:rsidRPr="00244424">
        <w:rPr>
          <w:rFonts w:ascii="Garamond" w:hAnsi="Garamond"/>
          <w:b/>
          <w:szCs w:val="24"/>
          <w:lang w:val="es-ES"/>
        </w:rPr>
        <w:t xml:space="preserve">.- Salida de </w:t>
      </w:r>
      <w:r w:rsidRPr="00244424">
        <w:rPr>
          <w:rFonts w:ascii="Garamond" w:hAnsi="Garamond"/>
          <w:b/>
          <w:color w:val="FF0000"/>
          <w:szCs w:val="24"/>
          <w:lang w:val="es-ES"/>
        </w:rPr>
        <w:t xml:space="preserve">XXX XXX  </w:t>
      </w:r>
      <w:r w:rsidRPr="00FD5F45">
        <w:rPr>
          <w:rFonts w:ascii="Garamond" w:hAnsi="Garamond"/>
          <w:b/>
          <w:color w:val="FF0000"/>
          <w:szCs w:val="24"/>
          <w:lang w:val="es-ES"/>
        </w:rPr>
        <w:t xml:space="preserve">XXX al sendero </w:t>
      </w:r>
      <w:r w:rsidRPr="00244424">
        <w:rPr>
          <w:rFonts w:ascii="Garamond" w:hAnsi="Garamond"/>
          <w:b/>
          <w:color w:val="FF0000"/>
          <w:szCs w:val="24"/>
          <w:lang w:val="es-ES"/>
        </w:rPr>
        <w:t>XXX</w:t>
      </w:r>
      <w:r w:rsidRPr="00244424">
        <w:rPr>
          <w:rFonts w:ascii="Garamond" w:hAnsi="Garamond"/>
          <w:b/>
          <w:szCs w:val="24"/>
          <w:lang w:val="es-ES"/>
        </w:rPr>
        <w:t>.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Fechas de la Actividad: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Duración de la actividad: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Número de participantes: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Responsable de la actividad y equipo de monitores:</w:t>
      </w:r>
    </w:p>
    <w:p w:rsidR="00244424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>Responsabilidades asumidas por el solicitante</w:t>
      </w:r>
      <w:r w:rsidRPr="0056180B">
        <w:rPr>
          <w:rFonts w:ascii="Garamond" w:hAnsi="Garamond"/>
          <w:szCs w:val="24"/>
          <w:vertAlign w:val="superscript"/>
          <w:lang w:val="es-ES"/>
        </w:rPr>
        <w:t>2</w:t>
      </w:r>
      <w:r w:rsidRPr="0056180B">
        <w:rPr>
          <w:rFonts w:ascii="Garamond" w:hAnsi="Garamond"/>
          <w:szCs w:val="24"/>
          <w:lang w:val="es-ES"/>
        </w:rPr>
        <w:t>:</w:t>
      </w:r>
    </w:p>
    <w:p w:rsidR="00244424" w:rsidRPr="0056180B" w:rsidRDefault="00244424" w:rsidP="00244424">
      <w:pPr>
        <w:spacing w:after="0"/>
        <w:ind w:left="284"/>
        <w:rPr>
          <w:rFonts w:ascii="Garamond" w:hAnsi="Garamond"/>
          <w:szCs w:val="24"/>
          <w:lang w:val="es-ES"/>
        </w:rPr>
      </w:pPr>
    </w:p>
    <w:p w:rsidR="0056180B" w:rsidRPr="0056180B" w:rsidRDefault="0056180B" w:rsidP="0062183E">
      <w:pPr>
        <w:spacing w:after="0"/>
        <w:rPr>
          <w:rFonts w:ascii="Garamond" w:hAnsi="Garamond"/>
          <w:szCs w:val="24"/>
          <w:lang w:val="es-ES"/>
        </w:rPr>
      </w:pPr>
    </w:p>
    <w:p w:rsidR="0056180B" w:rsidRPr="00244424" w:rsidRDefault="0056180B" w:rsidP="0062183E">
      <w:pPr>
        <w:spacing w:after="0"/>
        <w:rPr>
          <w:rFonts w:ascii="Garamond" w:hAnsi="Garamond"/>
          <w:sz w:val="20"/>
          <w:lang w:val="es-ES"/>
        </w:rPr>
      </w:pPr>
      <w:r w:rsidRPr="00244424">
        <w:rPr>
          <w:rFonts w:ascii="Garamond" w:hAnsi="Garamond"/>
          <w:sz w:val="20"/>
          <w:lang w:val="es-ES"/>
        </w:rPr>
        <w:t>(Añadir cuantas actividades se estimen necesarias</w:t>
      </w:r>
      <w:r w:rsidR="00FB301B">
        <w:rPr>
          <w:rFonts w:ascii="Garamond" w:hAnsi="Garamond"/>
          <w:sz w:val="20"/>
          <w:lang w:val="es-ES"/>
        </w:rPr>
        <w:t>,</w:t>
      </w:r>
      <w:r w:rsidRPr="00244424">
        <w:rPr>
          <w:rFonts w:ascii="Garamond" w:hAnsi="Garamond"/>
          <w:sz w:val="20"/>
          <w:lang w:val="es-ES"/>
        </w:rPr>
        <w:t xml:space="preserve"> hasta un máximo de 10</w:t>
      </w:r>
      <w:r w:rsidR="00FB301B">
        <w:rPr>
          <w:rFonts w:ascii="Garamond" w:hAnsi="Garamond"/>
          <w:sz w:val="20"/>
          <w:lang w:val="es-ES"/>
        </w:rPr>
        <w:t xml:space="preserve"> actividades</w:t>
      </w:r>
      <w:r w:rsidRPr="00244424">
        <w:rPr>
          <w:rFonts w:ascii="Garamond" w:hAnsi="Garamond"/>
          <w:sz w:val="20"/>
          <w:lang w:val="es-ES"/>
        </w:rPr>
        <w:t>)</w:t>
      </w:r>
    </w:p>
    <w:p w:rsidR="00E95CCF" w:rsidRPr="0056180B" w:rsidRDefault="00E95CCF" w:rsidP="0062183E">
      <w:pPr>
        <w:spacing w:after="0"/>
        <w:rPr>
          <w:rFonts w:ascii="Garamond" w:hAnsi="Garamond"/>
          <w:szCs w:val="24"/>
          <w:lang w:val="es-ES"/>
        </w:rPr>
      </w:pPr>
    </w:p>
    <w:p w:rsidR="0062183E" w:rsidRPr="0056180B" w:rsidRDefault="0062183E" w:rsidP="0062183E">
      <w:pPr>
        <w:spacing w:after="0"/>
        <w:rPr>
          <w:rFonts w:ascii="Garamond" w:hAnsi="Garamond"/>
          <w:szCs w:val="24"/>
          <w:lang w:val="es-ES"/>
        </w:rPr>
      </w:pPr>
    </w:p>
    <w:p w:rsidR="004A01B7" w:rsidRPr="0056180B" w:rsidRDefault="0056180B" w:rsidP="004A01B7">
      <w:pPr>
        <w:spacing w:after="0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szCs w:val="24"/>
          <w:lang w:val="es-ES"/>
        </w:rPr>
        <w:t xml:space="preserve">Y para que así conste, con el visto bueno del Presidente nuestro club, </w:t>
      </w:r>
      <w:r w:rsidRPr="00244424">
        <w:rPr>
          <w:rFonts w:ascii="Garamond" w:hAnsi="Garamond"/>
          <w:b/>
          <w:color w:val="FF0000"/>
          <w:szCs w:val="24"/>
          <w:lang w:val="es-ES"/>
        </w:rPr>
        <w:t>XXX XXX XXX</w:t>
      </w:r>
      <w:r w:rsidR="00FB301B">
        <w:rPr>
          <w:rFonts w:ascii="Garamond" w:hAnsi="Garamond"/>
          <w:b/>
          <w:color w:val="FF0000"/>
          <w:szCs w:val="24"/>
          <w:lang w:val="es-ES"/>
        </w:rPr>
        <w:t xml:space="preserve"> </w:t>
      </w:r>
      <w:r w:rsidR="00FB301B" w:rsidRPr="00FB301B">
        <w:rPr>
          <w:rFonts w:ascii="Garamond" w:hAnsi="Garamond"/>
          <w:sz w:val="20"/>
          <w:lang w:val="es-ES"/>
        </w:rPr>
        <w:t>(nombre del presidente)</w:t>
      </w:r>
      <w:r w:rsidRPr="0056180B">
        <w:rPr>
          <w:rFonts w:ascii="Garamond" w:hAnsi="Garamond"/>
          <w:szCs w:val="24"/>
          <w:lang w:val="es-ES"/>
        </w:rPr>
        <w:t xml:space="preserve">, firmo este documento en </w:t>
      </w:r>
      <w:r w:rsidRPr="00244424">
        <w:rPr>
          <w:rFonts w:ascii="Garamond" w:hAnsi="Garamond"/>
          <w:color w:val="FF0000"/>
          <w:szCs w:val="24"/>
          <w:lang w:val="es-ES"/>
        </w:rPr>
        <w:t>XXXX, a XX de XXXX de 2021</w:t>
      </w:r>
      <w:r w:rsidRPr="0056180B">
        <w:rPr>
          <w:rFonts w:ascii="Garamond" w:hAnsi="Garamond"/>
          <w:szCs w:val="24"/>
          <w:lang w:val="es-ES"/>
        </w:rPr>
        <w:t>.</w:t>
      </w:r>
    </w:p>
    <w:p w:rsidR="004A01B7" w:rsidRPr="004A01B7" w:rsidRDefault="004A01B7" w:rsidP="004A01B7">
      <w:pPr>
        <w:spacing w:after="0"/>
        <w:rPr>
          <w:rFonts w:ascii="Garamond" w:hAnsi="Garamond"/>
          <w:b/>
          <w:szCs w:val="24"/>
          <w:lang w:val="es-ES"/>
        </w:rPr>
      </w:pPr>
    </w:p>
    <w:p w:rsidR="004A01B7" w:rsidRDefault="004A01B7" w:rsidP="0062183E">
      <w:pPr>
        <w:spacing w:after="0"/>
        <w:rPr>
          <w:rFonts w:ascii="Garamond" w:hAnsi="Garamond"/>
          <w:sz w:val="22"/>
          <w:szCs w:val="22"/>
        </w:rPr>
      </w:pPr>
    </w:p>
    <w:p w:rsidR="00244424" w:rsidRDefault="00244424" w:rsidP="0062183E">
      <w:pPr>
        <w:spacing w:after="0"/>
        <w:rPr>
          <w:rFonts w:ascii="Garamond" w:hAnsi="Garamond"/>
          <w:sz w:val="22"/>
          <w:szCs w:val="22"/>
        </w:rPr>
      </w:pPr>
    </w:p>
    <w:p w:rsidR="004A01B7" w:rsidRDefault="004A01B7" w:rsidP="002423D6">
      <w:pPr>
        <w:spacing w:after="0"/>
        <w:rPr>
          <w:rFonts w:ascii="Garamond" w:hAnsi="Garamond"/>
          <w:sz w:val="22"/>
          <w:szCs w:val="22"/>
        </w:rPr>
      </w:pPr>
    </w:p>
    <w:p w:rsidR="00244424" w:rsidRDefault="00244424" w:rsidP="002423D6">
      <w:pPr>
        <w:spacing w:after="0"/>
        <w:rPr>
          <w:rFonts w:ascii="Garamond" w:hAnsi="Garamond"/>
          <w:sz w:val="22"/>
          <w:szCs w:val="22"/>
        </w:rPr>
      </w:pPr>
    </w:p>
    <w:p w:rsidR="004A01B7" w:rsidRDefault="004A01B7" w:rsidP="002423D6">
      <w:pPr>
        <w:spacing w:after="0"/>
        <w:rPr>
          <w:rFonts w:ascii="Garamond" w:hAnsi="Garamond"/>
          <w:sz w:val="22"/>
          <w:szCs w:val="22"/>
        </w:rPr>
      </w:pPr>
    </w:p>
    <w:p w:rsidR="00E95CCF" w:rsidRDefault="00E95CCF" w:rsidP="002423D6">
      <w:pPr>
        <w:spacing w:after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Fdo.: D./Dña </w:t>
      </w:r>
      <w:r w:rsidRPr="00244424">
        <w:rPr>
          <w:rFonts w:ascii="Garamond" w:hAnsi="Garamond"/>
          <w:color w:val="FF0000"/>
          <w:sz w:val="22"/>
          <w:szCs w:val="22"/>
        </w:rPr>
        <w:t>XXX XXX XXX</w:t>
      </w:r>
    </w:p>
    <w:p w:rsidR="00E95CCF" w:rsidRDefault="00244424" w:rsidP="002423D6">
      <w:pPr>
        <w:spacing w:after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Secretario/a</w:t>
      </w:r>
      <w:r w:rsidR="00E95CCF">
        <w:rPr>
          <w:rFonts w:ascii="Garamond" w:hAnsi="Garamond"/>
          <w:sz w:val="22"/>
          <w:szCs w:val="22"/>
        </w:rPr>
        <w:t xml:space="preserve"> del Club </w:t>
      </w:r>
      <w:r w:rsidR="00E95CCF" w:rsidRPr="00244424">
        <w:rPr>
          <w:rFonts w:ascii="Garamond" w:hAnsi="Garamond"/>
          <w:color w:val="FF0000"/>
          <w:sz w:val="22"/>
          <w:szCs w:val="22"/>
        </w:rPr>
        <w:t>XXXXXXXX</w:t>
      </w:r>
      <w:r w:rsidR="002423D6" w:rsidRPr="002423D6">
        <w:rPr>
          <w:rFonts w:ascii="Garamond" w:hAnsi="Garamond"/>
          <w:sz w:val="22"/>
          <w:szCs w:val="22"/>
        </w:rPr>
        <w:tab/>
      </w:r>
      <w:r w:rsidR="002423D6" w:rsidRPr="002423D6">
        <w:rPr>
          <w:rFonts w:ascii="Garamond" w:hAnsi="Garamond"/>
          <w:sz w:val="22"/>
          <w:szCs w:val="22"/>
        </w:rPr>
        <w:tab/>
      </w:r>
      <w:r w:rsidR="00BC6AB3">
        <w:rPr>
          <w:rFonts w:ascii="Garamond" w:hAnsi="Garamond"/>
          <w:sz w:val="22"/>
          <w:szCs w:val="22"/>
        </w:rPr>
        <w:tab/>
      </w:r>
    </w:p>
    <w:p w:rsidR="00E95CCF" w:rsidRDefault="00E95CCF" w:rsidP="002423D6">
      <w:pPr>
        <w:spacing w:after="0"/>
        <w:rPr>
          <w:rFonts w:ascii="Garamond" w:hAnsi="Garamond"/>
          <w:sz w:val="22"/>
          <w:szCs w:val="22"/>
        </w:rPr>
      </w:pPr>
    </w:p>
    <w:p w:rsidR="00BC6AB3" w:rsidRDefault="00E95CCF" w:rsidP="00244424">
      <w:pPr>
        <w:spacing w:after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VºBº</w:t>
      </w:r>
      <w:r w:rsidR="002423D6" w:rsidRPr="002423D6">
        <w:rPr>
          <w:rFonts w:ascii="Garamond" w:hAnsi="Garamond"/>
          <w:sz w:val="22"/>
          <w:szCs w:val="22"/>
        </w:rPr>
        <w:t xml:space="preserve">.: </w:t>
      </w:r>
      <w:r w:rsidR="00244424">
        <w:rPr>
          <w:rFonts w:ascii="Garamond" w:hAnsi="Garamond"/>
          <w:sz w:val="22"/>
          <w:szCs w:val="22"/>
        </w:rPr>
        <w:t xml:space="preserve">D./Dña. </w:t>
      </w:r>
      <w:r w:rsidR="00C660CD" w:rsidRPr="00244424">
        <w:rPr>
          <w:rFonts w:ascii="Garamond" w:hAnsi="Garamond"/>
          <w:color w:val="FF0000"/>
          <w:sz w:val="22"/>
          <w:szCs w:val="22"/>
        </w:rPr>
        <w:fldChar w:fldCharType="begin"/>
      </w:r>
      <w:r w:rsidR="002423D6" w:rsidRPr="00244424">
        <w:rPr>
          <w:rFonts w:ascii="Garamond" w:hAnsi="Garamond"/>
          <w:color w:val="FF0000"/>
          <w:sz w:val="22"/>
          <w:szCs w:val="22"/>
        </w:rPr>
        <w:instrText xml:space="preserve"> MERGEFIELD secretario </w:instrText>
      </w:r>
      <w:r w:rsidR="00C660CD" w:rsidRPr="00244424">
        <w:rPr>
          <w:rFonts w:ascii="Garamond" w:hAnsi="Garamond"/>
          <w:color w:val="FF0000"/>
          <w:sz w:val="22"/>
          <w:szCs w:val="22"/>
        </w:rPr>
        <w:fldChar w:fldCharType="separate"/>
      </w:r>
      <w:r w:rsidRPr="00244424">
        <w:rPr>
          <w:rFonts w:ascii="Garamond" w:hAnsi="Garamond"/>
          <w:noProof/>
          <w:color w:val="FF0000"/>
          <w:sz w:val="22"/>
          <w:szCs w:val="22"/>
        </w:rPr>
        <w:t>XXX XXX XXX</w:t>
      </w:r>
      <w:r w:rsidR="00C660CD" w:rsidRPr="00244424">
        <w:rPr>
          <w:rFonts w:ascii="Garamond" w:hAnsi="Garamond"/>
          <w:color w:val="FF0000"/>
          <w:sz w:val="22"/>
          <w:szCs w:val="22"/>
        </w:rPr>
        <w:fldChar w:fldCharType="end"/>
      </w:r>
      <w:r w:rsidR="00BC6AB3">
        <w:rPr>
          <w:rFonts w:ascii="Garamond" w:hAnsi="Garamond"/>
          <w:sz w:val="22"/>
          <w:szCs w:val="22"/>
        </w:rPr>
        <w:tab/>
      </w:r>
      <w:r w:rsidR="00BC6AB3">
        <w:rPr>
          <w:rFonts w:ascii="Garamond" w:hAnsi="Garamond"/>
          <w:sz w:val="22"/>
          <w:szCs w:val="22"/>
        </w:rPr>
        <w:tab/>
      </w:r>
      <w:r w:rsidR="00BC6AB3">
        <w:rPr>
          <w:rFonts w:ascii="Garamond" w:hAnsi="Garamond"/>
          <w:sz w:val="22"/>
          <w:szCs w:val="22"/>
        </w:rPr>
        <w:tab/>
      </w:r>
      <w:r w:rsidR="00244424">
        <w:rPr>
          <w:rFonts w:ascii="Garamond" w:hAnsi="Garamond"/>
          <w:sz w:val="22"/>
          <w:szCs w:val="22"/>
        </w:rPr>
        <w:tab/>
      </w:r>
      <w:r w:rsidR="00244424">
        <w:rPr>
          <w:rFonts w:ascii="Garamond" w:hAnsi="Garamond"/>
          <w:sz w:val="22"/>
          <w:szCs w:val="22"/>
        </w:rPr>
        <w:tab/>
      </w:r>
      <w:r w:rsidR="00244424">
        <w:rPr>
          <w:rFonts w:ascii="Garamond" w:hAnsi="Garamond"/>
          <w:sz w:val="22"/>
          <w:szCs w:val="22"/>
        </w:rPr>
        <w:tab/>
      </w:r>
      <w:r w:rsidR="00244424">
        <w:rPr>
          <w:rFonts w:ascii="Garamond" w:hAnsi="Garamond"/>
          <w:sz w:val="22"/>
          <w:szCs w:val="22"/>
        </w:rPr>
        <w:tab/>
      </w:r>
      <w:r w:rsidR="00244424">
        <w:rPr>
          <w:rFonts w:ascii="Garamond" w:hAnsi="Garamond"/>
          <w:sz w:val="22"/>
          <w:szCs w:val="22"/>
        </w:rPr>
        <w:tab/>
      </w:r>
      <w:r w:rsidR="00244424">
        <w:rPr>
          <w:rFonts w:ascii="Garamond" w:hAnsi="Garamond"/>
          <w:sz w:val="22"/>
          <w:szCs w:val="22"/>
        </w:rPr>
        <w:tab/>
        <w:t>Presidente</w:t>
      </w:r>
      <w:r w:rsidR="00BC6AB3" w:rsidRPr="002423D6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del Club XXXXXX</w:t>
      </w:r>
    </w:p>
    <w:p w:rsidR="002423D6" w:rsidRPr="002423D6" w:rsidRDefault="002423D6" w:rsidP="002423D6">
      <w:pPr>
        <w:spacing w:after="0"/>
        <w:outlineLvl w:val="0"/>
        <w:rPr>
          <w:rFonts w:ascii="Garamond" w:hAnsi="Garamond"/>
          <w:szCs w:val="24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234011">
        <w:rPr>
          <w:rFonts w:ascii="Garamond" w:hAnsi="Garamond"/>
          <w:sz w:val="22"/>
          <w:szCs w:val="22"/>
        </w:rPr>
        <w:tab/>
      </w:r>
      <w:r w:rsidR="00234011">
        <w:rPr>
          <w:rFonts w:ascii="Garamond" w:hAnsi="Garamond"/>
          <w:sz w:val="22"/>
          <w:szCs w:val="22"/>
        </w:rPr>
        <w:tab/>
      </w:r>
    </w:p>
    <w:p w:rsidR="00C73C0B" w:rsidRPr="002423D6" w:rsidRDefault="00C73C0B" w:rsidP="002423D6">
      <w:pPr>
        <w:spacing w:after="0"/>
        <w:jc w:val="left"/>
        <w:rPr>
          <w:rFonts w:ascii="Garamond" w:hAnsi="Garamond"/>
          <w:sz w:val="22"/>
          <w:szCs w:val="22"/>
        </w:rPr>
      </w:pPr>
    </w:p>
    <w:p w:rsidR="002E5FD5" w:rsidRPr="002423D6" w:rsidRDefault="00E95CCF" w:rsidP="00360EAD">
      <w:pPr>
        <w:spacing w:after="0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22225</wp:posOffset>
                </wp:positionV>
                <wp:extent cx="5257800" cy="38100"/>
                <wp:effectExtent l="19050" t="1905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0" cy="38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F1739" id="Conector rec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75pt" to="414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" strokecolor="#4579b8 [3044]" strokeweight="2.25pt"/>
            </w:pict>
          </mc:Fallback>
        </mc:AlternateContent>
      </w:r>
    </w:p>
    <w:p w:rsidR="0056180B" w:rsidRPr="00FD5F45" w:rsidRDefault="00FC05A9" w:rsidP="00FD5F45">
      <w:pPr>
        <w:spacing w:after="0"/>
        <w:ind w:right="429"/>
        <w:rPr>
          <w:rFonts w:ascii="Garamond" w:hAnsi="Garamond"/>
          <w:sz w:val="20"/>
        </w:rPr>
      </w:pPr>
      <w:r w:rsidRPr="00675B80">
        <w:rPr>
          <w:rFonts w:ascii="Garamond" w:hAnsi="Garamond"/>
          <w:b/>
          <w:color w:val="FF0000"/>
          <w:sz w:val="20"/>
        </w:rPr>
        <w:t>En rojo la información que se deb</w:t>
      </w:r>
      <w:r>
        <w:rPr>
          <w:rFonts w:ascii="Garamond" w:hAnsi="Garamond"/>
          <w:b/>
          <w:color w:val="FF0000"/>
          <w:sz w:val="20"/>
        </w:rPr>
        <w:t xml:space="preserve">e cumplimentar. </w:t>
      </w:r>
      <w:bookmarkStart w:id="0" w:name="_GoBack"/>
      <w:bookmarkEnd w:id="0"/>
      <w:r w:rsidR="0056180B" w:rsidRPr="00FD5F45">
        <w:rPr>
          <w:rFonts w:ascii="Garamond" w:hAnsi="Garamond"/>
          <w:sz w:val="20"/>
        </w:rPr>
        <w:t>Con su firma, el Secretario del Club, y con su Visto Bueno, el Presidente del club, se corresponsab</w:t>
      </w:r>
      <w:r w:rsidR="00244424" w:rsidRPr="00FD5F45">
        <w:rPr>
          <w:rFonts w:ascii="Garamond" w:hAnsi="Garamond"/>
          <w:sz w:val="20"/>
        </w:rPr>
        <w:t>ilizan de que la experiencia de</w:t>
      </w:r>
      <w:r w:rsidR="0056180B" w:rsidRPr="00FD5F45">
        <w:rPr>
          <w:rFonts w:ascii="Garamond" w:hAnsi="Garamond"/>
          <w:sz w:val="20"/>
        </w:rPr>
        <w:t xml:space="preserve"> voluntariado deportivo del solicitante se ajusta a los estándares de calidad recogidos en el programa de voluntariado del club y a la normativa recogida en el actual Reglamento de la EAM.</w:t>
      </w:r>
    </w:p>
    <w:p w:rsidR="00C73C0B" w:rsidRPr="00FD5F45" w:rsidRDefault="00E95CCF" w:rsidP="00FD5F45">
      <w:pPr>
        <w:spacing w:after="0"/>
        <w:ind w:right="429"/>
        <w:rPr>
          <w:rFonts w:ascii="Garamond" w:hAnsi="Garamond"/>
          <w:sz w:val="20"/>
        </w:rPr>
      </w:pPr>
      <w:r w:rsidRPr="00FD5F45">
        <w:rPr>
          <w:rFonts w:ascii="Garamond" w:hAnsi="Garamond"/>
          <w:sz w:val="20"/>
          <w:vertAlign w:val="superscript"/>
        </w:rPr>
        <w:t>1</w:t>
      </w:r>
      <w:r w:rsidRPr="00FD5F45">
        <w:rPr>
          <w:rFonts w:ascii="Garamond" w:hAnsi="Garamond"/>
          <w:sz w:val="20"/>
        </w:rPr>
        <w:t xml:space="preserve"> Sólo se considerarán aquellas actividades en la especialidad deportiva en la que se solicite la actualización de la titulación. Se valorarán un mínimo de 5 y un máximo de 10 actividades realizadas en los 10 últimos años.</w:t>
      </w:r>
    </w:p>
    <w:p w:rsidR="00360EAD" w:rsidRDefault="00E95CCF" w:rsidP="00FD5F45">
      <w:pPr>
        <w:spacing w:after="0"/>
        <w:ind w:right="429"/>
        <w:rPr>
          <w:rFonts w:ascii="Garamond" w:hAnsi="Garamond"/>
          <w:sz w:val="20"/>
        </w:rPr>
      </w:pPr>
      <w:r w:rsidRPr="00FD5F45">
        <w:rPr>
          <w:rFonts w:ascii="Garamond" w:hAnsi="Garamond"/>
          <w:sz w:val="20"/>
          <w:vertAlign w:val="superscript"/>
        </w:rPr>
        <w:t>2</w:t>
      </w:r>
      <w:r w:rsidRPr="00FD5F45">
        <w:rPr>
          <w:rFonts w:ascii="Garamond" w:hAnsi="Garamond"/>
          <w:sz w:val="20"/>
        </w:rPr>
        <w:t xml:space="preserve"> Es importante el constatar las responsabilidades asumidas por el solicitante</w:t>
      </w:r>
      <w:r w:rsidR="003C601E" w:rsidRPr="00FD5F45">
        <w:rPr>
          <w:rFonts w:ascii="Garamond" w:hAnsi="Garamond"/>
          <w:sz w:val="20"/>
        </w:rPr>
        <w:t xml:space="preserve"> como titulado de la EAM</w:t>
      </w:r>
      <w:r w:rsidRPr="00FD5F45">
        <w:rPr>
          <w:rFonts w:ascii="Garamond" w:hAnsi="Garamond"/>
          <w:sz w:val="20"/>
        </w:rPr>
        <w:t>, bien sean en la planificación técnica de la actividad, en la organización</w:t>
      </w:r>
      <w:r w:rsidR="003C601E" w:rsidRPr="00FD5F45">
        <w:rPr>
          <w:rFonts w:ascii="Garamond" w:hAnsi="Garamond"/>
          <w:sz w:val="20"/>
        </w:rPr>
        <w:t xml:space="preserve"> logística de la misma o en la ejecución técnica de la salida. Es especialmente relevante el constatar si el solicitante ha participado en la toma de decisiones durante el desarrollo de la actividad deportiva.</w:t>
      </w:r>
    </w:p>
    <w:p w:rsidR="00FB301B" w:rsidRPr="00FD5F45" w:rsidRDefault="00FB301B" w:rsidP="00FD5F45">
      <w:pPr>
        <w:spacing w:after="0"/>
        <w:ind w:right="429"/>
        <w:rPr>
          <w:rFonts w:ascii="Garamond" w:hAnsi="Garamond"/>
          <w:sz w:val="20"/>
        </w:rPr>
      </w:pPr>
      <w:r w:rsidRPr="00FB301B">
        <w:rPr>
          <w:rFonts w:ascii="Garamond" w:hAnsi="Garamond"/>
          <w:sz w:val="20"/>
          <w:vertAlign w:val="superscript"/>
        </w:rPr>
        <w:t>3</w:t>
      </w:r>
      <w:r>
        <w:rPr>
          <w:rFonts w:ascii="Garamond" w:hAnsi="Garamond"/>
          <w:sz w:val="20"/>
        </w:rPr>
        <w:t xml:space="preserve"> Indicar el tipo de actividad, curso formativo o actividad de promoción, con indicación de la especialidad deportiva y el recorrido/objetivo de la salida.</w:t>
      </w:r>
    </w:p>
    <w:sectPr w:rsidR="00FB301B" w:rsidRPr="00FD5F45" w:rsidSect="00244424">
      <w:pgSz w:w="11907" w:h="16840" w:code="9"/>
      <w:pgMar w:top="977" w:right="1227" w:bottom="1134" w:left="1320" w:header="737" w:footer="68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FB"/>
    <w:rsid w:val="00003FB4"/>
    <w:rsid w:val="00010B26"/>
    <w:rsid w:val="0001391A"/>
    <w:rsid w:val="00021B47"/>
    <w:rsid w:val="00025DD3"/>
    <w:rsid w:val="00037E8C"/>
    <w:rsid w:val="00043C55"/>
    <w:rsid w:val="00094904"/>
    <w:rsid w:val="000D0A16"/>
    <w:rsid w:val="000D0B46"/>
    <w:rsid w:val="000E3C9B"/>
    <w:rsid w:val="001023A0"/>
    <w:rsid w:val="00103A08"/>
    <w:rsid w:val="00115E9D"/>
    <w:rsid w:val="00134984"/>
    <w:rsid w:val="001545C0"/>
    <w:rsid w:val="00155026"/>
    <w:rsid w:val="0016108E"/>
    <w:rsid w:val="00165EB9"/>
    <w:rsid w:val="00172535"/>
    <w:rsid w:val="00196F1E"/>
    <w:rsid w:val="001B2144"/>
    <w:rsid w:val="001C6A28"/>
    <w:rsid w:val="001D22ED"/>
    <w:rsid w:val="001E00B2"/>
    <w:rsid w:val="001E1343"/>
    <w:rsid w:val="001F2732"/>
    <w:rsid w:val="00202B87"/>
    <w:rsid w:val="0020595A"/>
    <w:rsid w:val="00214E54"/>
    <w:rsid w:val="00230515"/>
    <w:rsid w:val="00234011"/>
    <w:rsid w:val="002412F8"/>
    <w:rsid w:val="002423D6"/>
    <w:rsid w:val="00244424"/>
    <w:rsid w:val="00254C05"/>
    <w:rsid w:val="002627C5"/>
    <w:rsid w:val="002677B9"/>
    <w:rsid w:val="00272E3B"/>
    <w:rsid w:val="0028341D"/>
    <w:rsid w:val="002B3FF7"/>
    <w:rsid w:val="002C076D"/>
    <w:rsid w:val="002E5FD5"/>
    <w:rsid w:val="002F6CE8"/>
    <w:rsid w:val="00302FA5"/>
    <w:rsid w:val="00327566"/>
    <w:rsid w:val="00334854"/>
    <w:rsid w:val="00337533"/>
    <w:rsid w:val="0034375F"/>
    <w:rsid w:val="00360EAD"/>
    <w:rsid w:val="003674C0"/>
    <w:rsid w:val="00367587"/>
    <w:rsid w:val="003A258D"/>
    <w:rsid w:val="003A5A7D"/>
    <w:rsid w:val="003C523B"/>
    <w:rsid w:val="003C601E"/>
    <w:rsid w:val="003D07A6"/>
    <w:rsid w:val="003D37B4"/>
    <w:rsid w:val="003E5534"/>
    <w:rsid w:val="00406A11"/>
    <w:rsid w:val="00443E94"/>
    <w:rsid w:val="00476DCD"/>
    <w:rsid w:val="004A01B7"/>
    <w:rsid w:val="004A5BB6"/>
    <w:rsid w:val="004B1E62"/>
    <w:rsid w:val="004B1EA7"/>
    <w:rsid w:val="004B6134"/>
    <w:rsid w:val="004C3330"/>
    <w:rsid w:val="004C718F"/>
    <w:rsid w:val="004F7678"/>
    <w:rsid w:val="00523FD0"/>
    <w:rsid w:val="00546D0A"/>
    <w:rsid w:val="0056180B"/>
    <w:rsid w:val="00572074"/>
    <w:rsid w:val="005948BF"/>
    <w:rsid w:val="005B7FB0"/>
    <w:rsid w:val="005D0DEF"/>
    <w:rsid w:val="005E57DB"/>
    <w:rsid w:val="005E7634"/>
    <w:rsid w:val="005F60CD"/>
    <w:rsid w:val="005F6B7B"/>
    <w:rsid w:val="00600444"/>
    <w:rsid w:val="00602AF1"/>
    <w:rsid w:val="0061232A"/>
    <w:rsid w:val="0062183E"/>
    <w:rsid w:val="00627342"/>
    <w:rsid w:val="0064331B"/>
    <w:rsid w:val="00643F9F"/>
    <w:rsid w:val="00654FFB"/>
    <w:rsid w:val="0068469B"/>
    <w:rsid w:val="006B2D82"/>
    <w:rsid w:val="006C2F6F"/>
    <w:rsid w:val="006E4DE6"/>
    <w:rsid w:val="006F08DA"/>
    <w:rsid w:val="0071231E"/>
    <w:rsid w:val="007166B7"/>
    <w:rsid w:val="00726CBC"/>
    <w:rsid w:val="00730D61"/>
    <w:rsid w:val="00754DDD"/>
    <w:rsid w:val="007669B1"/>
    <w:rsid w:val="00770F59"/>
    <w:rsid w:val="007865A5"/>
    <w:rsid w:val="00794958"/>
    <w:rsid w:val="007B1541"/>
    <w:rsid w:val="008018DA"/>
    <w:rsid w:val="00804380"/>
    <w:rsid w:val="00813139"/>
    <w:rsid w:val="00821431"/>
    <w:rsid w:val="00827998"/>
    <w:rsid w:val="00834B32"/>
    <w:rsid w:val="0084169B"/>
    <w:rsid w:val="0085040F"/>
    <w:rsid w:val="00855157"/>
    <w:rsid w:val="00893BA0"/>
    <w:rsid w:val="008A5BB0"/>
    <w:rsid w:val="008B326D"/>
    <w:rsid w:val="008C0378"/>
    <w:rsid w:val="00903E3F"/>
    <w:rsid w:val="00905B73"/>
    <w:rsid w:val="009111E5"/>
    <w:rsid w:val="00944D03"/>
    <w:rsid w:val="00952601"/>
    <w:rsid w:val="009A1984"/>
    <w:rsid w:val="009C47C0"/>
    <w:rsid w:val="009D49D8"/>
    <w:rsid w:val="009E198F"/>
    <w:rsid w:val="009F5DF2"/>
    <w:rsid w:val="00A01802"/>
    <w:rsid w:val="00A048E0"/>
    <w:rsid w:val="00A069D9"/>
    <w:rsid w:val="00A07F2C"/>
    <w:rsid w:val="00A26E71"/>
    <w:rsid w:val="00A31CA7"/>
    <w:rsid w:val="00A47991"/>
    <w:rsid w:val="00A47B90"/>
    <w:rsid w:val="00A64762"/>
    <w:rsid w:val="00A9190F"/>
    <w:rsid w:val="00A92FDA"/>
    <w:rsid w:val="00AA284F"/>
    <w:rsid w:val="00AA446A"/>
    <w:rsid w:val="00AA4B09"/>
    <w:rsid w:val="00AD2793"/>
    <w:rsid w:val="00AE6435"/>
    <w:rsid w:val="00AE7692"/>
    <w:rsid w:val="00B12987"/>
    <w:rsid w:val="00B30F2B"/>
    <w:rsid w:val="00B3739C"/>
    <w:rsid w:val="00B76AA3"/>
    <w:rsid w:val="00BA0DC6"/>
    <w:rsid w:val="00BC357E"/>
    <w:rsid w:val="00BC6AB3"/>
    <w:rsid w:val="00BD4BC6"/>
    <w:rsid w:val="00BF1ADC"/>
    <w:rsid w:val="00C012AC"/>
    <w:rsid w:val="00C342A9"/>
    <w:rsid w:val="00C42110"/>
    <w:rsid w:val="00C656EF"/>
    <w:rsid w:val="00C660CD"/>
    <w:rsid w:val="00C73C0B"/>
    <w:rsid w:val="00C86A51"/>
    <w:rsid w:val="00C92E71"/>
    <w:rsid w:val="00CA3D70"/>
    <w:rsid w:val="00CA5655"/>
    <w:rsid w:val="00CD7AA0"/>
    <w:rsid w:val="00CF1518"/>
    <w:rsid w:val="00D24370"/>
    <w:rsid w:val="00D258C2"/>
    <w:rsid w:val="00D307B0"/>
    <w:rsid w:val="00D34AE5"/>
    <w:rsid w:val="00D45C53"/>
    <w:rsid w:val="00D4749A"/>
    <w:rsid w:val="00D52345"/>
    <w:rsid w:val="00D56F04"/>
    <w:rsid w:val="00D61D1B"/>
    <w:rsid w:val="00D71D2B"/>
    <w:rsid w:val="00D74E1E"/>
    <w:rsid w:val="00DA1835"/>
    <w:rsid w:val="00DA5DFE"/>
    <w:rsid w:val="00DC0DDD"/>
    <w:rsid w:val="00DD782E"/>
    <w:rsid w:val="00DE06B5"/>
    <w:rsid w:val="00DE5534"/>
    <w:rsid w:val="00E2669E"/>
    <w:rsid w:val="00E40750"/>
    <w:rsid w:val="00E45997"/>
    <w:rsid w:val="00E70404"/>
    <w:rsid w:val="00E86FB0"/>
    <w:rsid w:val="00E95CCF"/>
    <w:rsid w:val="00EA466F"/>
    <w:rsid w:val="00EC5904"/>
    <w:rsid w:val="00ED3EE8"/>
    <w:rsid w:val="00F1449D"/>
    <w:rsid w:val="00F3559E"/>
    <w:rsid w:val="00F5341A"/>
    <w:rsid w:val="00F57313"/>
    <w:rsid w:val="00F673E2"/>
    <w:rsid w:val="00F70C2B"/>
    <w:rsid w:val="00F75DC9"/>
    <w:rsid w:val="00F81E5B"/>
    <w:rsid w:val="00F9103E"/>
    <w:rsid w:val="00FB05F3"/>
    <w:rsid w:val="00FB301B"/>
    <w:rsid w:val="00FC05A9"/>
    <w:rsid w:val="00FD5F45"/>
    <w:rsid w:val="00FD65E2"/>
    <w:rsid w:val="00FE39B5"/>
    <w:rsid w:val="00FF0F5D"/>
    <w:rsid w:val="00FF1EA2"/>
    <w:rsid w:val="00FF3FBD"/>
    <w:rsid w:val="00FF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68B86"/>
  <w15:docId w15:val="{FA7AB82B-2F42-443B-A15E-6522FF31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370"/>
    <w:pPr>
      <w:suppressLineNumbers/>
      <w:suppressAutoHyphens/>
      <w:spacing w:after="270"/>
      <w:jc w:val="both"/>
    </w:pPr>
    <w:rPr>
      <w:rFonts w:ascii="Bookman Old Style" w:hAnsi="Bookman Old Style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dedemanda">
    <w:name w:val="titulo de demanda"/>
    <w:basedOn w:val="Normal"/>
    <w:next w:val="Normal"/>
    <w:rsid w:val="00D24370"/>
    <w:pPr>
      <w:spacing w:before="240" w:after="480"/>
      <w:jc w:val="center"/>
    </w:pPr>
    <w:rPr>
      <w:b/>
      <w:caps/>
      <w:u w:val="single"/>
    </w:rPr>
  </w:style>
  <w:style w:type="character" w:customStyle="1" w:styleId="transcripcin">
    <w:name w:val="transcripción"/>
    <w:basedOn w:val="Fuentedeprrafopredeter"/>
    <w:rsid w:val="00D24370"/>
    <w:rPr>
      <w:rFonts w:ascii="Bookman Old Style" w:hAnsi="Bookman Old Style"/>
      <w:i/>
      <w:sz w:val="22"/>
    </w:rPr>
  </w:style>
  <w:style w:type="paragraph" w:styleId="Textodeglobo">
    <w:name w:val="Balloon Text"/>
    <w:basedOn w:val="Normal"/>
    <w:semiHidden/>
    <w:rsid w:val="005D0DE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D0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next w:val="Normal"/>
    <w:link w:val="SubttuloCar"/>
    <w:qFormat/>
    <w:rsid w:val="000D0A1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ar">
    <w:name w:val="Subtítulo Car"/>
    <w:basedOn w:val="Fuentedeprrafopredeter"/>
    <w:link w:val="Subttulo"/>
    <w:rsid w:val="000D0A16"/>
    <w:rPr>
      <w:rFonts w:ascii="Cambria" w:eastAsia="Times New Roman" w:hAnsi="Cambria" w:cs="Times New Roman"/>
      <w:sz w:val="24"/>
      <w:szCs w:val="24"/>
      <w:lang w:val="es-ES_tradnl"/>
    </w:rPr>
  </w:style>
  <w:style w:type="paragraph" w:styleId="Mapadeldocumento">
    <w:name w:val="Document Map"/>
    <w:basedOn w:val="Normal"/>
    <w:link w:val="MapadeldocumentoCar"/>
    <w:rsid w:val="00A07F2C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7F2C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8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lantilla_certificado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9E727-2BA9-4B84-BDC0-E76FC00E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plantilla_certificado3.dot</Template>
  <TotalTime>68</TotalTime>
  <Pages>1</Pages>
  <Words>602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Fernando Sainz de Varanda Alierta, con NIF: 25</vt:lpstr>
    </vt:vector>
  </TitlesOfParts>
  <Company>Hernández, Bayerri y Serrano, S.C.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Fernando Sainz de Varanda Alierta, con NIF: 25</dc:title>
  <dc:creator>Natalia</dc:creator>
  <cp:lastModifiedBy>lahoz</cp:lastModifiedBy>
  <cp:revision>6</cp:revision>
  <cp:lastPrinted>2019-01-24T12:58:00Z</cp:lastPrinted>
  <dcterms:created xsi:type="dcterms:W3CDTF">2021-03-17T15:34:00Z</dcterms:created>
  <dcterms:modified xsi:type="dcterms:W3CDTF">2021-03-20T20:44:00Z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